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3F954" w14:textId="77777777" w:rsidR="00D5460E" w:rsidRPr="00534264" w:rsidRDefault="00D5460E" w:rsidP="00A25C48">
      <w:pPr>
        <w:ind w:left="4820" w:firstLine="0"/>
        <w:rPr>
          <w:rFonts w:cs="Times New Roman"/>
          <w:szCs w:val="28"/>
        </w:rPr>
      </w:pPr>
    </w:p>
    <w:p w14:paraId="697FC329" w14:textId="71DF5DED" w:rsidR="008F6C80" w:rsidRPr="00534264" w:rsidRDefault="00376345" w:rsidP="00A25C48">
      <w:pPr>
        <w:ind w:left="4395"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 xml:space="preserve">В </w:t>
      </w:r>
      <w:r w:rsidR="008F6C80" w:rsidRPr="00534264">
        <w:rPr>
          <w:rFonts w:cs="Times New Roman"/>
          <w:szCs w:val="28"/>
        </w:rPr>
        <w:t>___________________________</w:t>
      </w:r>
      <w:r w:rsidR="00A25C48" w:rsidRPr="00534264">
        <w:rPr>
          <w:rFonts w:cs="Times New Roman"/>
          <w:szCs w:val="28"/>
        </w:rPr>
        <w:t>___</w:t>
      </w:r>
      <w:r w:rsidR="008F6C80" w:rsidRPr="00534264">
        <w:rPr>
          <w:rFonts w:cs="Times New Roman"/>
          <w:szCs w:val="28"/>
        </w:rPr>
        <w:t>___</w:t>
      </w:r>
    </w:p>
    <w:p w14:paraId="57DC1D9D" w14:textId="77777777" w:rsidR="00A25C48" w:rsidRPr="00534264" w:rsidRDefault="008F6C80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 xml:space="preserve">(наименование </w:t>
      </w:r>
      <w:r w:rsidR="00206E33" w:rsidRPr="00534264">
        <w:rPr>
          <w:rFonts w:cs="Times New Roman"/>
          <w:sz w:val="24"/>
          <w:szCs w:val="24"/>
        </w:rPr>
        <w:t>орган</w:t>
      </w:r>
      <w:r w:rsidRPr="00534264">
        <w:rPr>
          <w:rFonts w:cs="Times New Roman"/>
          <w:sz w:val="24"/>
          <w:szCs w:val="24"/>
        </w:rPr>
        <w:t>а</w:t>
      </w:r>
      <w:r w:rsidR="00206E33" w:rsidRPr="00534264">
        <w:rPr>
          <w:rFonts w:cs="Times New Roman"/>
          <w:sz w:val="24"/>
          <w:szCs w:val="24"/>
        </w:rPr>
        <w:t xml:space="preserve"> местного </w:t>
      </w:r>
    </w:p>
    <w:p w14:paraId="76C756D4" w14:textId="79D209EA" w:rsidR="00A25C48" w:rsidRPr="00534264" w:rsidRDefault="00A25C48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_________________________________________</w:t>
      </w:r>
    </w:p>
    <w:p w14:paraId="504BC468" w14:textId="77777777" w:rsidR="00A25C48" w:rsidRPr="00534264" w:rsidRDefault="00206E33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самоуправления</w:t>
      </w:r>
      <w:r w:rsidR="008F6C80" w:rsidRPr="00534264">
        <w:rPr>
          <w:rFonts w:cs="Times New Roman"/>
          <w:sz w:val="24"/>
          <w:szCs w:val="24"/>
        </w:rPr>
        <w:t xml:space="preserve"> муниципального образования </w:t>
      </w:r>
    </w:p>
    <w:p w14:paraId="10263239" w14:textId="49B41B53" w:rsidR="00A25C48" w:rsidRPr="00534264" w:rsidRDefault="00A25C48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_________________________________________</w:t>
      </w:r>
    </w:p>
    <w:p w14:paraId="7989D292" w14:textId="77777777" w:rsidR="00A25C48" w:rsidRPr="00534264" w:rsidRDefault="008F6C80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 xml:space="preserve">Ярославской области </w:t>
      </w:r>
      <w:r w:rsidR="00206E33" w:rsidRPr="00534264">
        <w:rPr>
          <w:rFonts w:cs="Times New Roman"/>
          <w:sz w:val="24"/>
          <w:szCs w:val="24"/>
        </w:rPr>
        <w:t>(</w:t>
      </w:r>
      <w:r w:rsidR="00376345" w:rsidRPr="00534264">
        <w:rPr>
          <w:rFonts w:cs="Times New Roman"/>
          <w:sz w:val="24"/>
          <w:szCs w:val="24"/>
        </w:rPr>
        <w:t>уполномоченн</w:t>
      </w:r>
      <w:r w:rsidRPr="00534264">
        <w:rPr>
          <w:rFonts w:cs="Times New Roman"/>
          <w:sz w:val="24"/>
          <w:szCs w:val="24"/>
        </w:rPr>
        <w:t xml:space="preserve">ого органа </w:t>
      </w:r>
    </w:p>
    <w:p w14:paraId="0F27798E" w14:textId="710FF903" w:rsidR="00A25C48" w:rsidRPr="00534264" w:rsidRDefault="00A25C48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_________________________________________</w:t>
      </w:r>
    </w:p>
    <w:p w14:paraId="2D2844E3" w14:textId="77777777" w:rsidR="00A25C48" w:rsidRPr="00534264" w:rsidRDefault="00376345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по организации</w:t>
      </w:r>
      <w:r w:rsidR="00D5460E" w:rsidRPr="00534264">
        <w:rPr>
          <w:rFonts w:cs="Times New Roman"/>
          <w:sz w:val="24"/>
          <w:szCs w:val="24"/>
        </w:rPr>
        <w:t xml:space="preserve"> </w:t>
      </w:r>
      <w:r w:rsidRPr="00534264">
        <w:rPr>
          <w:rFonts w:cs="Times New Roman"/>
          <w:sz w:val="24"/>
          <w:szCs w:val="24"/>
        </w:rPr>
        <w:t xml:space="preserve">и обеспечению отдыха детей и </w:t>
      </w:r>
    </w:p>
    <w:p w14:paraId="43579D35" w14:textId="60094EF7" w:rsidR="00A25C48" w:rsidRPr="00534264" w:rsidRDefault="00A25C48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_________________________________________</w:t>
      </w:r>
    </w:p>
    <w:p w14:paraId="7D72EAFE" w14:textId="77777777" w:rsidR="00A25C48" w:rsidRPr="00534264" w:rsidRDefault="00376345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их оздоровления</w:t>
      </w:r>
      <w:r w:rsidR="008F6C80" w:rsidRPr="00534264">
        <w:rPr>
          <w:rFonts w:cs="Times New Roman"/>
          <w:sz w:val="24"/>
          <w:szCs w:val="24"/>
        </w:rPr>
        <w:t xml:space="preserve"> муниципального образования </w:t>
      </w:r>
    </w:p>
    <w:p w14:paraId="6642FA80" w14:textId="1A5BA66D" w:rsidR="00A25C48" w:rsidRPr="00534264" w:rsidRDefault="00A25C48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_________________________________________</w:t>
      </w:r>
    </w:p>
    <w:p w14:paraId="1A8CE704" w14:textId="31460538" w:rsidR="00376345" w:rsidRPr="00534264" w:rsidRDefault="008F6C80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Ярославской области)</w:t>
      </w:r>
      <w:r w:rsidR="00206E33" w:rsidRPr="00534264">
        <w:rPr>
          <w:rFonts w:cs="Times New Roman"/>
          <w:sz w:val="24"/>
          <w:szCs w:val="24"/>
        </w:rPr>
        <w:t>)</w:t>
      </w:r>
    </w:p>
    <w:p w14:paraId="2A8739A7" w14:textId="6B55269B" w:rsidR="00376345" w:rsidRPr="00534264" w:rsidRDefault="00376345" w:rsidP="00A25C48">
      <w:pPr>
        <w:ind w:left="4395" w:firstLine="0"/>
        <w:jc w:val="right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</w:t>
      </w:r>
      <w:r w:rsidR="00A25C48" w:rsidRPr="00534264">
        <w:rPr>
          <w:rFonts w:cs="Times New Roman"/>
          <w:szCs w:val="28"/>
        </w:rPr>
        <w:t>___</w:t>
      </w:r>
      <w:r w:rsidRPr="00534264">
        <w:rPr>
          <w:rFonts w:cs="Times New Roman"/>
          <w:szCs w:val="28"/>
        </w:rPr>
        <w:t>___________________</w:t>
      </w:r>
    </w:p>
    <w:p w14:paraId="20BB9429" w14:textId="77777777" w:rsidR="00376345" w:rsidRPr="00534264" w:rsidRDefault="00376345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(Ф.И.О. родителя (законного</w:t>
      </w:r>
    </w:p>
    <w:p w14:paraId="572FB03A" w14:textId="370A9CCA" w:rsidR="00376345" w:rsidRPr="00534264" w:rsidRDefault="00376345" w:rsidP="00A25C48">
      <w:pPr>
        <w:ind w:left="4395" w:firstLine="0"/>
        <w:jc w:val="right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</w:t>
      </w:r>
      <w:r w:rsidR="00A25C48" w:rsidRPr="00534264">
        <w:rPr>
          <w:rFonts w:cs="Times New Roman"/>
          <w:szCs w:val="28"/>
        </w:rPr>
        <w:t>___</w:t>
      </w:r>
      <w:r w:rsidRPr="00534264">
        <w:rPr>
          <w:rFonts w:cs="Times New Roman"/>
          <w:szCs w:val="28"/>
        </w:rPr>
        <w:t>_______________</w:t>
      </w:r>
    </w:p>
    <w:p w14:paraId="5B8877E9" w14:textId="77777777" w:rsidR="00376345" w:rsidRPr="00534264" w:rsidRDefault="00376345" w:rsidP="00A25C48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представителя) ребенка)</w:t>
      </w:r>
    </w:p>
    <w:p w14:paraId="75FC220A" w14:textId="12A0D1FC" w:rsidR="00376345" w:rsidRPr="00534264" w:rsidRDefault="00376345" w:rsidP="00A25C48">
      <w:pPr>
        <w:ind w:left="4395" w:firstLine="0"/>
        <w:jc w:val="right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</w:t>
      </w:r>
      <w:r w:rsidR="00A25C48" w:rsidRPr="00534264">
        <w:rPr>
          <w:rFonts w:cs="Times New Roman"/>
          <w:szCs w:val="28"/>
        </w:rPr>
        <w:t>___</w:t>
      </w:r>
      <w:r w:rsidRPr="00534264">
        <w:rPr>
          <w:rFonts w:cs="Times New Roman"/>
          <w:szCs w:val="28"/>
        </w:rPr>
        <w:t>________________________</w:t>
      </w:r>
    </w:p>
    <w:p w14:paraId="64B2BF29" w14:textId="77777777" w:rsidR="00376345" w:rsidRPr="00534264" w:rsidRDefault="00376345" w:rsidP="00560AFF">
      <w:pPr>
        <w:ind w:left="4395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(телефон)</w:t>
      </w:r>
    </w:p>
    <w:p w14:paraId="385C6688" w14:textId="43EAD669" w:rsidR="00376345" w:rsidRPr="00534264" w:rsidRDefault="00376345" w:rsidP="00A25C48">
      <w:pPr>
        <w:ind w:left="4395"/>
        <w:rPr>
          <w:rFonts w:cs="Times New Roman"/>
          <w:szCs w:val="28"/>
        </w:rPr>
      </w:pPr>
    </w:p>
    <w:p w14:paraId="233044A0" w14:textId="77777777" w:rsidR="00A25C48" w:rsidRPr="00534264" w:rsidRDefault="00A25C48" w:rsidP="00A25C48">
      <w:pPr>
        <w:ind w:left="4395"/>
        <w:rPr>
          <w:rFonts w:cs="Times New Roman"/>
          <w:szCs w:val="28"/>
        </w:rPr>
      </w:pPr>
    </w:p>
    <w:p w14:paraId="4BD632B1" w14:textId="45C176FE" w:rsidR="00376345" w:rsidRPr="00534264" w:rsidRDefault="00D5460E" w:rsidP="00A25C4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534264">
        <w:rPr>
          <w:rFonts w:ascii="Times New Roman" w:hAnsi="Times New Roman" w:cs="Times New Roman"/>
          <w:color w:val="auto"/>
          <w:sz w:val="28"/>
          <w:szCs w:val="28"/>
        </w:rPr>
        <w:t xml:space="preserve">ЗАЯВЛЕНИЕ </w:t>
      </w:r>
      <w:r w:rsidR="00376345" w:rsidRPr="00534264"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компенсации части расходов на приобретение путевки в организации отдыха детей и их оздоровления</w:t>
      </w:r>
    </w:p>
    <w:p w14:paraId="73638E7C" w14:textId="77777777" w:rsidR="00376345" w:rsidRPr="00534264" w:rsidRDefault="00376345" w:rsidP="00A25C48">
      <w:pPr>
        <w:rPr>
          <w:rFonts w:cs="Times New Roman"/>
          <w:szCs w:val="28"/>
        </w:rPr>
      </w:pPr>
    </w:p>
    <w:p w14:paraId="4D5E1140" w14:textId="213F31D6" w:rsidR="00376345" w:rsidRPr="00534264" w:rsidRDefault="00376345" w:rsidP="00A25C48">
      <w:pPr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Я, __________________________________________________________,</w:t>
      </w:r>
    </w:p>
    <w:p w14:paraId="2CC894CD" w14:textId="7D180DD7" w:rsidR="00376345" w:rsidRPr="00534264" w:rsidRDefault="00376345" w:rsidP="00A25C48">
      <w:pPr>
        <w:ind w:firstLine="2127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(Ф.И.О. родителя (законного представителя) ребенка)</w:t>
      </w:r>
    </w:p>
    <w:p w14:paraId="57DB93B7" w14:textId="120227EF" w:rsidR="002E4544" w:rsidRPr="00534264" w:rsidRDefault="002E4544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гражданство: ______________________________________________________,</w:t>
      </w:r>
    </w:p>
    <w:p w14:paraId="26013A11" w14:textId="79599EF0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статус (мать, отец,</w:t>
      </w:r>
      <w:r w:rsidR="00560AFF" w:rsidRPr="00534264">
        <w:rPr>
          <w:rFonts w:cs="Times New Roman"/>
          <w:szCs w:val="28"/>
        </w:rPr>
        <w:t xml:space="preserve"> усыновитель,</w:t>
      </w:r>
      <w:r w:rsidRPr="00534264">
        <w:rPr>
          <w:rFonts w:cs="Times New Roman"/>
          <w:szCs w:val="28"/>
        </w:rPr>
        <w:t xml:space="preserve"> опекун, попечитель)</w:t>
      </w:r>
      <w:r w:rsidR="00532DD6" w:rsidRPr="00534264">
        <w:rPr>
          <w:rFonts w:cs="Times New Roman"/>
          <w:szCs w:val="28"/>
        </w:rPr>
        <w:t>:</w:t>
      </w:r>
      <w:r w:rsidR="003E085F" w:rsidRPr="00534264">
        <w:rPr>
          <w:rFonts w:cs="Times New Roman"/>
          <w:szCs w:val="28"/>
        </w:rPr>
        <w:t xml:space="preserve"> ___________</w:t>
      </w:r>
      <w:r w:rsidRPr="00534264">
        <w:rPr>
          <w:rFonts w:cs="Times New Roman"/>
          <w:szCs w:val="28"/>
        </w:rPr>
        <w:t>________,</w:t>
      </w:r>
    </w:p>
    <w:p w14:paraId="399870E8" w14:textId="0D3ADB43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 сери</w:t>
      </w:r>
      <w:r w:rsidR="002E4544" w:rsidRPr="00534264">
        <w:rPr>
          <w:rFonts w:cs="Times New Roman"/>
          <w:szCs w:val="28"/>
        </w:rPr>
        <w:t>я</w:t>
      </w:r>
      <w:r w:rsidRPr="00534264">
        <w:rPr>
          <w:rFonts w:cs="Times New Roman"/>
          <w:szCs w:val="28"/>
        </w:rPr>
        <w:t xml:space="preserve"> ___________ </w:t>
      </w:r>
      <w:r w:rsidR="00D820B7" w:rsidRPr="00534264">
        <w:rPr>
          <w:rFonts w:cs="Times New Roman"/>
          <w:szCs w:val="28"/>
        </w:rPr>
        <w:t>№</w:t>
      </w:r>
      <w:r w:rsidRPr="00534264">
        <w:rPr>
          <w:rFonts w:cs="Times New Roman"/>
          <w:szCs w:val="28"/>
        </w:rPr>
        <w:t xml:space="preserve"> ____________,</w:t>
      </w:r>
    </w:p>
    <w:p w14:paraId="28304EB9" w14:textId="77777777" w:rsidR="00376345" w:rsidRPr="00534264" w:rsidRDefault="00376345" w:rsidP="003E085F">
      <w:pPr>
        <w:ind w:firstLine="142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(вид документа, удостоверяющего личность)</w:t>
      </w:r>
    </w:p>
    <w:p w14:paraId="6048CBE6" w14:textId="77777777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__________________________________________________________________.</w:t>
      </w:r>
    </w:p>
    <w:p w14:paraId="63C31556" w14:textId="77777777" w:rsidR="00376345" w:rsidRPr="00534264" w:rsidRDefault="00376345" w:rsidP="00A25C48">
      <w:pPr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(кем выдан, дата выдачи)</w:t>
      </w:r>
    </w:p>
    <w:p w14:paraId="4E167BD4" w14:textId="77777777" w:rsidR="00376345" w:rsidRPr="00534264" w:rsidRDefault="00376345" w:rsidP="00A25C48">
      <w:pPr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Адрес регистрации по месту жительства (пребывания): ______________</w:t>
      </w:r>
    </w:p>
    <w:p w14:paraId="4F9949F5" w14:textId="0F47A5B1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</w:t>
      </w:r>
    </w:p>
    <w:p w14:paraId="46B722F5" w14:textId="25FA4E2B" w:rsidR="00376345" w:rsidRPr="00534264" w:rsidRDefault="00376345" w:rsidP="00A25C48">
      <w:pPr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(почтовый индекс, наименование региона, района, города, села,</w:t>
      </w:r>
    </w:p>
    <w:p w14:paraId="7AC4DA81" w14:textId="77777777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__________________________________________________________________.</w:t>
      </w:r>
    </w:p>
    <w:p w14:paraId="6CFF8E55" w14:textId="77777777" w:rsidR="00376345" w:rsidRPr="00534264" w:rsidRDefault="00376345" w:rsidP="00A25C48">
      <w:pPr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иного населенного пункта, улицы, номер дома, корпуса, квартиры)</w:t>
      </w:r>
    </w:p>
    <w:p w14:paraId="748A45B0" w14:textId="4A8D48C1" w:rsidR="00376345" w:rsidRPr="00534264" w:rsidRDefault="00376345" w:rsidP="00A25C48">
      <w:pPr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Адрес фактического места жительства (заполняется в случае проживания по адресу, отличному от адреса регистрации по месту жительства):</w:t>
      </w:r>
      <w:r w:rsidR="00D820B7" w:rsidRPr="00534264">
        <w:rPr>
          <w:rFonts w:cs="Times New Roman"/>
          <w:szCs w:val="28"/>
        </w:rPr>
        <w:t xml:space="preserve"> </w:t>
      </w:r>
      <w:r w:rsidRPr="00534264">
        <w:rPr>
          <w:rFonts w:cs="Times New Roman"/>
          <w:szCs w:val="28"/>
        </w:rPr>
        <w:t>___________________</w:t>
      </w:r>
      <w:r w:rsidR="00D820B7" w:rsidRPr="00534264">
        <w:rPr>
          <w:rFonts w:cs="Times New Roman"/>
          <w:szCs w:val="28"/>
        </w:rPr>
        <w:t>___________</w:t>
      </w:r>
      <w:r w:rsidRPr="00534264">
        <w:rPr>
          <w:rFonts w:cs="Times New Roman"/>
          <w:szCs w:val="28"/>
        </w:rPr>
        <w:t>_________________________</w:t>
      </w:r>
    </w:p>
    <w:p w14:paraId="77A06A78" w14:textId="0E957D46" w:rsidR="00376345" w:rsidRPr="00534264" w:rsidRDefault="00376345" w:rsidP="00A25C48">
      <w:pPr>
        <w:ind w:firstLine="1418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(почтовый индекс, наименование региона, района, города, села,</w:t>
      </w:r>
    </w:p>
    <w:p w14:paraId="60216F68" w14:textId="77777777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__________________________________________________________________.</w:t>
      </w:r>
    </w:p>
    <w:p w14:paraId="7DBBE5AF" w14:textId="77777777" w:rsidR="00376345" w:rsidRPr="00534264" w:rsidRDefault="00376345" w:rsidP="00A25C48">
      <w:pPr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иного населенного пункта, улицы, номер дома, корпуса, квартиры)</w:t>
      </w:r>
    </w:p>
    <w:p w14:paraId="2C6762E9" w14:textId="77777777" w:rsidR="00376345" w:rsidRPr="00534264" w:rsidRDefault="00376345" w:rsidP="00A25C48">
      <w:pPr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Телефон: ____________________________________________________.</w:t>
      </w:r>
    </w:p>
    <w:p w14:paraId="154A53B2" w14:textId="22A17D67" w:rsidR="00376345" w:rsidRPr="00534264" w:rsidRDefault="00376345" w:rsidP="00A25C48">
      <w:pPr>
        <w:jc w:val="both"/>
        <w:rPr>
          <w:rFonts w:cs="Times New Roman"/>
          <w:szCs w:val="28"/>
        </w:rPr>
      </w:pPr>
      <w:bookmarkStart w:id="0" w:name="sub_10015"/>
      <w:r w:rsidRPr="00534264">
        <w:rPr>
          <w:rFonts w:cs="Times New Roman"/>
          <w:szCs w:val="28"/>
        </w:rPr>
        <w:t xml:space="preserve">Прошу предоставить компенсацию части расходов на приобретение путевки в организации отдыха детей и их оздоровления (далее </w:t>
      </w:r>
      <w:r w:rsidR="00D820B7" w:rsidRPr="00534264">
        <w:rPr>
          <w:rFonts w:cs="Times New Roman"/>
          <w:szCs w:val="28"/>
        </w:rPr>
        <w:t>–</w:t>
      </w:r>
      <w:r w:rsidRPr="00534264">
        <w:rPr>
          <w:rFonts w:cs="Times New Roman"/>
          <w:szCs w:val="28"/>
        </w:rPr>
        <w:t xml:space="preserve"> компенсация), </w:t>
      </w:r>
      <w:r w:rsidRPr="00534264">
        <w:rPr>
          <w:rFonts w:cs="Times New Roman"/>
          <w:szCs w:val="28"/>
        </w:rPr>
        <w:lastRenderedPageBreak/>
        <w:t>установленную Правительством Ярославской области, для ребенка, родителем (законным представителем) которого я являюсь,</w:t>
      </w:r>
      <w:r w:rsidR="002E4544" w:rsidRPr="00534264">
        <w:rPr>
          <w:rFonts w:cs="Times New Roman"/>
          <w:szCs w:val="28"/>
        </w:rPr>
        <w:t xml:space="preserve"> _________________________</w:t>
      </w:r>
    </w:p>
    <w:bookmarkEnd w:id="0"/>
    <w:p w14:paraId="5F799F57" w14:textId="770EC3AB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__________________________________________________________________,</w:t>
      </w:r>
    </w:p>
    <w:p w14:paraId="57E2B7FA" w14:textId="77777777" w:rsidR="00376345" w:rsidRPr="00534264" w:rsidRDefault="00376345" w:rsidP="00A25C48">
      <w:pPr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(Ф.И.О., дата рождения ребенка, адрес регистрации по месту жительства)</w:t>
      </w:r>
    </w:p>
    <w:p w14:paraId="2FB8D6D3" w14:textId="77777777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в размере _________________________________________________________</w:t>
      </w:r>
    </w:p>
    <w:p w14:paraId="611630CC" w14:textId="77777777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__________________________________________________________________.</w:t>
      </w:r>
    </w:p>
    <w:p w14:paraId="579AEC1D" w14:textId="41808AE5" w:rsidR="00376345" w:rsidRPr="00534264" w:rsidRDefault="00376345" w:rsidP="00A25C48">
      <w:pPr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 xml:space="preserve">Прошу перечислить компенсацию на мой расчетный счет </w:t>
      </w:r>
      <w:r w:rsidR="00D820B7" w:rsidRPr="00534264">
        <w:rPr>
          <w:rFonts w:cs="Times New Roman"/>
          <w:szCs w:val="28"/>
        </w:rPr>
        <w:t>№</w:t>
      </w:r>
      <w:r w:rsidRPr="00534264">
        <w:rPr>
          <w:rFonts w:cs="Times New Roman"/>
          <w:szCs w:val="28"/>
        </w:rPr>
        <w:t xml:space="preserve"> </w:t>
      </w:r>
      <w:r w:rsidR="002E4544" w:rsidRPr="00534264">
        <w:rPr>
          <w:rFonts w:cs="Times New Roman"/>
          <w:szCs w:val="28"/>
        </w:rPr>
        <w:t>_________</w:t>
      </w:r>
      <w:r w:rsidR="002E4544" w:rsidRPr="00534264">
        <w:rPr>
          <w:rFonts w:cs="Times New Roman"/>
          <w:szCs w:val="28"/>
        </w:rPr>
        <w:br/>
      </w:r>
      <w:r w:rsidRPr="00534264">
        <w:rPr>
          <w:rFonts w:cs="Times New Roman"/>
          <w:szCs w:val="28"/>
        </w:rPr>
        <w:t>___________</w:t>
      </w:r>
      <w:r w:rsidR="002F1495" w:rsidRPr="00534264">
        <w:rPr>
          <w:rFonts w:cs="Times New Roman"/>
          <w:szCs w:val="28"/>
        </w:rPr>
        <w:t>_____________</w:t>
      </w:r>
      <w:r w:rsidRPr="00534264">
        <w:rPr>
          <w:rFonts w:cs="Times New Roman"/>
          <w:szCs w:val="28"/>
        </w:rPr>
        <w:t>___________________</w:t>
      </w:r>
      <w:r w:rsidR="002E4544" w:rsidRPr="00534264">
        <w:rPr>
          <w:rFonts w:cs="Times New Roman"/>
          <w:szCs w:val="28"/>
        </w:rPr>
        <w:t xml:space="preserve"> в</w:t>
      </w:r>
      <w:r w:rsidR="00D820B7" w:rsidRPr="00534264">
        <w:rPr>
          <w:rFonts w:cs="Times New Roman"/>
          <w:szCs w:val="28"/>
        </w:rPr>
        <w:t xml:space="preserve"> </w:t>
      </w:r>
      <w:r w:rsidRPr="00534264">
        <w:rPr>
          <w:rFonts w:cs="Times New Roman"/>
          <w:szCs w:val="28"/>
        </w:rPr>
        <w:t>банковской организации</w:t>
      </w:r>
      <w:r w:rsidR="002E4544" w:rsidRPr="00534264">
        <w:rPr>
          <w:rFonts w:cs="Times New Roman"/>
          <w:szCs w:val="28"/>
        </w:rPr>
        <w:t xml:space="preserve"> </w:t>
      </w:r>
    </w:p>
    <w:p w14:paraId="6D60ECA6" w14:textId="77777777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__________________________________________________________________.</w:t>
      </w:r>
    </w:p>
    <w:p w14:paraId="3A638D86" w14:textId="13E48006" w:rsidR="00376345" w:rsidRPr="00534264" w:rsidRDefault="00376345" w:rsidP="00A25C48">
      <w:pPr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(реквизиты банковско</w:t>
      </w:r>
      <w:r w:rsidR="00EA6084" w:rsidRPr="00534264">
        <w:rPr>
          <w:rFonts w:cs="Times New Roman"/>
          <w:sz w:val="24"/>
          <w:szCs w:val="24"/>
        </w:rPr>
        <w:t>й</w:t>
      </w:r>
      <w:r w:rsidRPr="00534264">
        <w:rPr>
          <w:rFonts w:cs="Times New Roman"/>
          <w:sz w:val="24"/>
          <w:szCs w:val="24"/>
        </w:rPr>
        <w:t xml:space="preserve"> организации)</w:t>
      </w:r>
    </w:p>
    <w:p w14:paraId="60948EAE" w14:textId="1E8A634C" w:rsidR="00376345" w:rsidRPr="00534264" w:rsidRDefault="00376345" w:rsidP="00A25C48">
      <w:pPr>
        <w:jc w:val="both"/>
        <w:rPr>
          <w:rFonts w:cs="Times New Roman"/>
          <w:szCs w:val="28"/>
        </w:rPr>
      </w:pPr>
      <w:bookmarkStart w:id="1" w:name="sub_10017"/>
      <w:r w:rsidRPr="00534264">
        <w:rPr>
          <w:rFonts w:cs="Times New Roman"/>
          <w:szCs w:val="28"/>
        </w:rPr>
        <w:t xml:space="preserve">Документы, прилагаемые к настоящему заявлению (нужное отметить знаком </w:t>
      </w:r>
      <w:r w:rsidR="00D5460E" w:rsidRPr="00534264">
        <w:rPr>
          <w:rFonts w:cs="Times New Roman"/>
          <w:szCs w:val="28"/>
        </w:rPr>
        <w:t>«</w:t>
      </w:r>
      <w:r w:rsidRPr="00534264">
        <w:rPr>
          <w:rFonts w:cs="Times New Roman"/>
          <w:szCs w:val="28"/>
        </w:rPr>
        <w:t>V</w:t>
      </w:r>
      <w:r w:rsidR="00D5460E" w:rsidRPr="00534264">
        <w:rPr>
          <w:rFonts w:cs="Times New Roman"/>
          <w:szCs w:val="28"/>
        </w:rPr>
        <w:t>»</w:t>
      </w:r>
      <w:r w:rsidRPr="00534264">
        <w:rPr>
          <w:rFonts w:cs="Times New Roman"/>
          <w:szCs w:val="28"/>
        </w:rPr>
        <w:t>):</w:t>
      </w:r>
    </w:p>
    <w:bookmarkEnd w:id="1"/>
    <w:p w14:paraId="3E329B7A" w14:textId="77777777" w:rsidR="00376345" w:rsidRPr="00534264" w:rsidRDefault="00376345" w:rsidP="00A25C48">
      <w:pPr>
        <w:rPr>
          <w:rFonts w:cs="Times New Roman"/>
          <w:sz w:val="16"/>
          <w:szCs w:val="16"/>
        </w:rPr>
      </w:pPr>
    </w:p>
    <w:tbl>
      <w:tblPr>
        <w:tblW w:w="94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4"/>
        <w:gridCol w:w="1120"/>
      </w:tblGrid>
      <w:tr w:rsidR="00534264" w:rsidRPr="00534264" w14:paraId="567114F4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713C" w14:textId="77777777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Копия документа, удостоверяющего личность заявителя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BE36F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53F6EAA6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9C1" w14:textId="0A9CA5A7" w:rsidR="00376345" w:rsidRPr="00EB0E67" w:rsidRDefault="00376345" w:rsidP="00D3660A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Копии документов, удостоверяющих личность и подтверждающих родство с заявителем всех детей, учитываемых в составе семьи в соответствии с</w:t>
            </w:r>
            <w:r w:rsidR="002E6CAC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 абзацем первым пункта 8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 Порядка </w:t>
            </w:r>
            <w:r w:rsidR="00D3660A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предоставления </w:t>
            </w:r>
            <w:r w:rsidR="00312CF0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компенсации 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(паспорта и свидетельства о рождении </w:t>
            </w:r>
            <w:r w:rsidR="00D5460E" w:rsidRPr="00EB0E6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 для лиц старше 14</w:t>
            </w:r>
            <w:r w:rsidR="004B044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лет, свидетельства о рождении</w:t>
            </w:r>
            <w:r w:rsidR="00D5460E" w:rsidRPr="00EB0E67"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 для лиц, не достигших возраста 14</w:t>
            </w:r>
            <w:r w:rsidR="004B044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1C749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1599F2D3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5CF" w14:textId="64624EA2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Сведения о месте жительства (пребывания) ре</w:t>
            </w:r>
            <w:r w:rsidR="00312CF0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бенка, на которого приобретена 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путевка</w:t>
            </w:r>
            <w:r w:rsidR="00001137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 в организации отдыха детей и их оздоровления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5786E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7CE70630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A7B" w14:textId="3E3783FD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Копия свидетельства о заключении (расторжении) брака заявителя (за исключением заявителя, не вступавш</w:t>
            </w:r>
            <w:r w:rsidR="008F6C80" w:rsidRPr="00EB0E67">
              <w:rPr>
                <w:rFonts w:ascii="Times New Roman" w:hAnsi="Times New Roman" w:cs="Times New Roman"/>
                <w:sz w:val="26"/>
                <w:szCs w:val="26"/>
              </w:rPr>
              <w:t>его в брак)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15282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7706DB5A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BC9" w14:textId="5A41E7F8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Сведения об индивидуальном лицевом счете заявителя и ребенка, на которого приобретена путевка</w:t>
            </w:r>
            <w:r w:rsidR="00001137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 в организации отдыха детей и их оздоровления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92AAD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45D33C3C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07DA" w14:textId="128CF915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sub_1176"/>
            <w:r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Копия </w:t>
            </w:r>
            <w:r w:rsidR="00534264" w:rsidRPr="00EB0E67">
              <w:rPr>
                <w:rFonts w:ascii="Times New Roman" w:hAnsi="Times New Roman" w:cs="Times New Roman"/>
                <w:sz w:val="26"/>
                <w:szCs w:val="26"/>
              </w:rPr>
              <w:t>акта органа, осуществляющего полномочия по опеке и попечительству в Ярославской области, об установлении опеки или попечительства – в случае подачи заявления опекуном (попечителем)</w:t>
            </w:r>
            <w:bookmarkEnd w:id="2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C0F49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6C989B5A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A608" w14:textId="7476A9F4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Копии документов, подтверждающих совокупный доход семьи заявителя за календарные месяцы текущего года, предшествующие месяцу подачи </w:t>
            </w:r>
            <w:r w:rsidR="009D6E9A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настоящего 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заявления (справка о доходах и суммах налога физического лица, сведения о доходах лица, являющегося индивидуальным предпринимателем, справки о размере получаемой пенсии, стипендии, справка о выплате пособия по безработице, справка о выплате приемному родителю (приемным родителям) ежемесячного вознаграждения по договору о приемной семье, иные документы, подтверждающие получение доходов)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071C0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19E383EA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CC46" w14:textId="77777777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Сведения о трудовой деятельности и (или) копия трудовой книжки неработающих заявителя и членов его семьи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56794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1951C340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7841" w14:textId="77777777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Согласие на обработку персональных данных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A440F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2F3412F3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32E2" w14:textId="702DFFC1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Копия платежного документа, подтверждающего оплату путевки</w:t>
            </w:r>
            <w:r w:rsidR="00001137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 в организации отдыха детей и их оздоровления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 заявителем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8F09F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3FC45A05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D29C" w14:textId="6ACB4265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sub_11711"/>
            <w:r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Копия обратного талона к путевке </w:t>
            </w:r>
            <w:r w:rsidR="00001137" w:rsidRPr="00EB0E67">
              <w:rPr>
                <w:rFonts w:ascii="Times New Roman" w:hAnsi="Times New Roman" w:cs="Times New Roman"/>
                <w:sz w:val="26"/>
                <w:szCs w:val="26"/>
              </w:rPr>
              <w:t xml:space="preserve">в организации отдыха детей и их оздоровления </w:t>
            </w: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(иного документа, заменяющего его, определенного организацией отдыха детей и их оздоровления)</w:t>
            </w:r>
            <w:bookmarkEnd w:id="3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79ED0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264" w:rsidRPr="00534264" w14:paraId="65A81D91" w14:textId="77777777" w:rsidTr="00A25C48">
        <w:trPr>
          <w:trHeight w:val="17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E17" w14:textId="77777777" w:rsidR="00376345" w:rsidRPr="00EB0E67" w:rsidRDefault="00376345" w:rsidP="00A25C4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EB0E67">
              <w:rPr>
                <w:rFonts w:ascii="Times New Roman" w:hAnsi="Times New Roman" w:cs="Times New Roman"/>
                <w:sz w:val="26"/>
                <w:szCs w:val="26"/>
              </w:rPr>
              <w:t>Реквизиты банковского счета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0F51D" w14:textId="77777777" w:rsidR="00376345" w:rsidRPr="00EB0E67" w:rsidRDefault="00376345" w:rsidP="00A25C48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83412D" w14:textId="77777777" w:rsidR="00376345" w:rsidRPr="00534264" w:rsidRDefault="00376345" w:rsidP="00A25C48">
      <w:pPr>
        <w:rPr>
          <w:rFonts w:cs="Times New Roman"/>
          <w:sz w:val="16"/>
          <w:szCs w:val="16"/>
        </w:rPr>
      </w:pPr>
    </w:p>
    <w:p w14:paraId="2F686511" w14:textId="77777777" w:rsidR="00376345" w:rsidRPr="00534264" w:rsidRDefault="00376345" w:rsidP="00A25C48">
      <w:pPr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Об ответственности за представление недостоверных сведений предупрежден(а). Достоверность представляемых сведений подтверждаю.</w:t>
      </w:r>
    </w:p>
    <w:p w14:paraId="11E04015" w14:textId="479F315F" w:rsidR="00376345" w:rsidRPr="00534264" w:rsidRDefault="00376345" w:rsidP="00A25C48">
      <w:pPr>
        <w:pStyle w:val="af8"/>
        <w:rPr>
          <w:rFonts w:ascii="Times New Roman" w:hAnsi="Times New Roman" w:cs="Times New Roman"/>
          <w:i w:val="0"/>
          <w:color w:val="auto"/>
          <w:sz w:val="16"/>
          <w:szCs w:val="16"/>
          <w:shd w:val="clear" w:color="auto" w:fill="F0F0F0"/>
        </w:rPr>
      </w:pPr>
    </w:p>
    <w:p w14:paraId="63072265" w14:textId="77777777" w:rsidR="00376345" w:rsidRPr="00534264" w:rsidRDefault="00376345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 ________________________</w:t>
      </w:r>
    </w:p>
    <w:p w14:paraId="23BF6272" w14:textId="1E16488D" w:rsidR="00376345" w:rsidRPr="00534264" w:rsidRDefault="00376345" w:rsidP="00A25C48">
      <w:pPr>
        <w:ind w:right="2692"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(подпись заявителя)</w:t>
      </w:r>
      <w:r w:rsidR="009E3BE2" w:rsidRPr="00534264">
        <w:rPr>
          <w:rFonts w:cs="Times New Roman"/>
          <w:sz w:val="24"/>
          <w:szCs w:val="24"/>
        </w:rPr>
        <w:t xml:space="preserve">                    </w:t>
      </w:r>
      <w:r w:rsidRPr="00534264">
        <w:rPr>
          <w:rFonts w:cs="Times New Roman"/>
          <w:sz w:val="24"/>
          <w:szCs w:val="24"/>
        </w:rPr>
        <w:t xml:space="preserve"> (расшифровка подписи)</w:t>
      </w:r>
    </w:p>
    <w:p w14:paraId="00307C85" w14:textId="77777777" w:rsidR="00376345" w:rsidRPr="00534264" w:rsidRDefault="00376345" w:rsidP="00A25C48">
      <w:pPr>
        <w:ind w:firstLine="0"/>
        <w:rPr>
          <w:rFonts w:cs="Times New Roman"/>
          <w:sz w:val="24"/>
          <w:szCs w:val="24"/>
        </w:rPr>
      </w:pPr>
    </w:p>
    <w:p w14:paraId="4301FC7F" w14:textId="1EAD7090" w:rsidR="00376345" w:rsidRPr="00534264" w:rsidRDefault="009E3BE2" w:rsidP="00A25C48">
      <w:pPr>
        <w:ind w:firstLine="0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«</w:t>
      </w:r>
      <w:r w:rsidR="00376345" w:rsidRPr="00534264">
        <w:rPr>
          <w:rFonts w:cs="Times New Roman"/>
          <w:szCs w:val="28"/>
        </w:rPr>
        <w:t>___</w:t>
      </w:r>
      <w:r w:rsidRPr="00534264">
        <w:rPr>
          <w:rFonts w:cs="Times New Roman"/>
          <w:szCs w:val="28"/>
        </w:rPr>
        <w:t>»</w:t>
      </w:r>
      <w:r w:rsidR="00376345" w:rsidRPr="00534264">
        <w:rPr>
          <w:rFonts w:cs="Times New Roman"/>
          <w:szCs w:val="28"/>
        </w:rPr>
        <w:t xml:space="preserve"> ________________ 20___года</w:t>
      </w:r>
    </w:p>
    <w:p w14:paraId="09CD7CFC" w14:textId="77777777" w:rsidR="00376345" w:rsidRPr="00534264" w:rsidRDefault="00376345" w:rsidP="00376345">
      <w:pPr>
        <w:pStyle w:val="af7"/>
        <w:rPr>
          <w:rFonts w:ascii="Times New Roman" w:hAnsi="Times New Roman" w:cs="Times New Roman"/>
          <w:color w:val="auto"/>
          <w:sz w:val="28"/>
          <w:szCs w:val="28"/>
          <w:shd w:val="clear" w:color="auto" w:fill="F0F0F0"/>
        </w:rPr>
        <w:sectPr w:rsidR="00376345" w:rsidRPr="00534264" w:rsidSect="00743C44">
          <w:headerReference w:type="default" r:id="rId9"/>
          <w:pgSz w:w="11906" w:h="16838" w:code="9"/>
          <w:pgMar w:top="1134" w:right="566" w:bottom="1134" w:left="1985" w:header="567" w:footer="709" w:gutter="0"/>
          <w:pgNumType w:start="1"/>
          <w:cols w:space="708"/>
          <w:titlePg/>
          <w:docGrid w:linePitch="360"/>
        </w:sectPr>
      </w:pPr>
      <w:bookmarkStart w:id="4" w:name="sub_1011"/>
    </w:p>
    <w:bookmarkEnd w:id="4"/>
    <w:p w14:paraId="4B5E8EE4" w14:textId="77777777" w:rsidR="00B42D0C" w:rsidRPr="00534264" w:rsidRDefault="00B42D0C" w:rsidP="004D1F15">
      <w:pPr>
        <w:spacing w:line="233" w:lineRule="auto"/>
        <w:ind w:left="709" w:firstLine="6095"/>
        <w:rPr>
          <w:rFonts w:cs="Times New Roman"/>
          <w:sz w:val="2"/>
          <w:szCs w:val="2"/>
        </w:rPr>
      </w:pPr>
    </w:p>
    <w:sectPr w:rsidR="00B42D0C" w:rsidRPr="00534264" w:rsidSect="00DB3B6E">
      <w:pgSz w:w="11906" w:h="16838" w:code="9"/>
      <w:pgMar w:top="1134" w:right="566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60CF6" w14:textId="77777777" w:rsidR="00BE2CCE" w:rsidRDefault="00BE2CCE" w:rsidP="006C1916">
      <w:r>
        <w:separator/>
      </w:r>
    </w:p>
  </w:endnote>
  <w:endnote w:type="continuationSeparator" w:id="0">
    <w:p w14:paraId="7D914039" w14:textId="77777777" w:rsidR="00BE2CCE" w:rsidRDefault="00BE2CCE" w:rsidP="006C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4D0E" w14:textId="77777777" w:rsidR="00BE2CCE" w:rsidRDefault="00BE2CCE" w:rsidP="006C1916">
      <w:r>
        <w:separator/>
      </w:r>
    </w:p>
  </w:footnote>
  <w:footnote w:type="continuationSeparator" w:id="0">
    <w:p w14:paraId="0FF6EAA1" w14:textId="77777777" w:rsidR="00BE2CCE" w:rsidRDefault="00BE2CCE" w:rsidP="006C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FB472" w14:textId="41429C28" w:rsidR="006A65CC" w:rsidRPr="00C37118" w:rsidRDefault="00F5662B" w:rsidP="00823245">
    <w:pPr>
      <w:pStyle w:val="a4"/>
      <w:tabs>
        <w:tab w:val="clear" w:pos="4677"/>
        <w:tab w:val="clear" w:pos="9355"/>
      </w:tabs>
      <w:ind w:firstLine="0"/>
      <w:jc w:val="center"/>
      <w:rPr>
        <w:rFonts w:cs="Times New Roman"/>
        <w:szCs w:val="28"/>
        <w:lang w:val="en-US"/>
      </w:rPr>
    </w:pPr>
    <w:r w:rsidRPr="00C37118">
      <w:rPr>
        <w:rFonts w:cs="Times New Roman"/>
        <w:szCs w:val="28"/>
      </w:rPr>
      <w:fldChar w:fldCharType="begin"/>
    </w:r>
    <w:r w:rsidR="00F6637C" w:rsidRPr="00C37118">
      <w:rPr>
        <w:rFonts w:cs="Times New Roman"/>
        <w:szCs w:val="28"/>
      </w:rPr>
      <w:instrText xml:space="preserve"> PAGE   \* MERGEFORMAT </w:instrText>
    </w:r>
    <w:r w:rsidRPr="00C37118">
      <w:rPr>
        <w:rFonts w:cs="Times New Roman"/>
        <w:szCs w:val="28"/>
      </w:rPr>
      <w:fldChar w:fldCharType="separate"/>
    </w:r>
    <w:r w:rsidR="000C6826">
      <w:rPr>
        <w:rFonts w:cs="Times New Roman"/>
        <w:noProof/>
        <w:szCs w:val="28"/>
      </w:rPr>
      <w:t>3</w:t>
    </w:r>
    <w:r w:rsidRPr="00C37118">
      <w:rPr>
        <w:rFonts w:cs="Times New Roman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A9"/>
    <w:rsid w:val="00001137"/>
    <w:rsid w:val="000035A3"/>
    <w:rsid w:val="00033FE2"/>
    <w:rsid w:val="000356A0"/>
    <w:rsid w:val="000468D0"/>
    <w:rsid w:val="00051056"/>
    <w:rsid w:val="00073F73"/>
    <w:rsid w:val="000836D9"/>
    <w:rsid w:val="000958A7"/>
    <w:rsid w:val="00096238"/>
    <w:rsid w:val="000B633A"/>
    <w:rsid w:val="000C3D02"/>
    <w:rsid w:val="000C6826"/>
    <w:rsid w:val="000D3BE7"/>
    <w:rsid w:val="000D65AD"/>
    <w:rsid w:val="000E28A3"/>
    <w:rsid w:val="000F1625"/>
    <w:rsid w:val="00122036"/>
    <w:rsid w:val="001247CE"/>
    <w:rsid w:val="0013504C"/>
    <w:rsid w:val="00137483"/>
    <w:rsid w:val="00146658"/>
    <w:rsid w:val="00153EE1"/>
    <w:rsid w:val="00163E25"/>
    <w:rsid w:val="00170036"/>
    <w:rsid w:val="00170A7C"/>
    <w:rsid w:val="00177935"/>
    <w:rsid w:val="00182848"/>
    <w:rsid w:val="001B77AA"/>
    <w:rsid w:val="001C78DA"/>
    <w:rsid w:val="001E0047"/>
    <w:rsid w:val="00200D35"/>
    <w:rsid w:val="00206E33"/>
    <w:rsid w:val="002101DC"/>
    <w:rsid w:val="00213AF6"/>
    <w:rsid w:val="002153AE"/>
    <w:rsid w:val="00215CB0"/>
    <w:rsid w:val="002306C4"/>
    <w:rsid w:val="002328BB"/>
    <w:rsid w:val="00244CDD"/>
    <w:rsid w:val="002474E6"/>
    <w:rsid w:val="00247B3C"/>
    <w:rsid w:val="00272581"/>
    <w:rsid w:val="0029767D"/>
    <w:rsid w:val="002A116D"/>
    <w:rsid w:val="002A24DE"/>
    <w:rsid w:val="002A7EC3"/>
    <w:rsid w:val="002B7B49"/>
    <w:rsid w:val="002C0521"/>
    <w:rsid w:val="002E4544"/>
    <w:rsid w:val="002E6CAC"/>
    <w:rsid w:val="002F1495"/>
    <w:rsid w:val="00312CF0"/>
    <w:rsid w:val="003153A9"/>
    <w:rsid w:val="0032309F"/>
    <w:rsid w:val="00333EB3"/>
    <w:rsid w:val="00351156"/>
    <w:rsid w:val="003549E9"/>
    <w:rsid w:val="00367C65"/>
    <w:rsid w:val="00376345"/>
    <w:rsid w:val="00377C89"/>
    <w:rsid w:val="00384960"/>
    <w:rsid w:val="00396AD9"/>
    <w:rsid w:val="003A2DCC"/>
    <w:rsid w:val="003A4F6F"/>
    <w:rsid w:val="003D1E8D"/>
    <w:rsid w:val="003D385C"/>
    <w:rsid w:val="003E06AB"/>
    <w:rsid w:val="003E085F"/>
    <w:rsid w:val="00402A47"/>
    <w:rsid w:val="0040656C"/>
    <w:rsid w:val="0042110B"/>
    <w:rsid w:val="00472A73"/>
    <w:rsid w:val="0048128D"/>
    <w:rsid w:val="00492CC1"/>
    <w:rsid w:val="004B0440"/>
    <w:rsid w:val="004B0B44"/>
    <w:rsid w:val="004C4DBA"/>
    <w:rsid w:val="004D1F15"/>
    <w:rsid w:val="004D20DA"/>
    <w:rsid w:val="0050218E"/>
    <w:rsid w:val="005269B0"/>
    <w:rsid w:val="00532DD6"/>
    <w:rsid w:val="00534264"/>
    <w:rsid w:val="005401AD"/>
    <w:rsid w:val="00560AFF"/>
    <w:rsid w:val="00570608"/>
    <w:rsid w:val="00576684"/>
    <w:rsid w:val="005867D8"/>
    <w:rsid w:val="005959B9"/>
    <w:rsid w:val="005A4C8F"/>
    <w:rsid w:val="005C1078"/>
    <w:rsid w:val="005D0707"/>
    <w:rsid w:val="005D4C60"/>
    <w:rsid w:val="005F21A3"/>
    <w:rsid w:val="00652C40"/>
    <w:rsid w:val="006633C0"/>
    <w:rsid w:val="00672690"/>
    <w:rsid w:val="00694A4C"/>
    <w:rsid w:val="006C1916"/>
    <w:rsid w:val="006C25C8"/>
    <w:rsid w:val="006C6EE9"/>
    <w:rsid w:val="0070703A"/>
    <w:rsid w:val="00733134"/>
    <w:rsid w:val="00743A96"/>
    <w:rsid w:val="00743C44"/>
    <w:rsid w:val="00760B17"/>
    <w:rsid w:val="00763863"/>
    <w:rsid w:val="00783E71"/>
    <w:rsid w:val="00784C2A"/>
    <w:rsid w:val="007850C1"/>
    <w:rsid w:val="007A40C3"/>
    <w:rsid w:val="007A76DB"/>
    <w:rsid w:val="007B6838"/>
    <w:rsid w:val="007C49DD"/>
    <w:rsid w:val="007C7A57"/>
    <w:rsid w:val="007D5D91"/>
    <w:rsid w:val="007D6CA5"/>
    <w:rsid w:val="007F4C2C"/>
    <w:rsid w:val="008079F3"/>
    <w:rsid w:val="00807FB4"/>
    <w:rsid w:val="008166BF"/>
    <w:rsid w:val="0082180B"/>
    <w:rsid w:val="00823245"/>
    <w:rsid w:val="008248A0"/>
    <w:rsid w:val="00826721"/>
    <w:rsid w:val="0085127F"/>
    <w:rsid w:val="0085243D"/>
    <w:rsid w:val="00866CE6"/>
    <w:rsid w:val="008763CE"/>
    <w:rsid w:val="00891C65"/>
    <w:rsid w:val="008A0C72"/>
    <w:rsid w:val="008B0C58"/>
    <w:rsid w:val="008B3520"/>
    <w:rsid w:val="008C5FF6"/>
    <w:rsid w:val="008C7E24"/>
    <w:rsid w:val="008F3E51"/>
    <w:rsid w:val="008F6C80"/>
    <w:rsid w:val="00913F93"/>
    <w:rsid w:val="00926345"/>
    <w:rsid w:val="00930D3E"/>
    <w:rsid w:val="00935AB1"/>
    <w:rsid w:val="00944A61"/>
    <w:rsid w:val="00951994"/>
    <w:rsid w:val="00967601"/>
    <w:rsid w:val="009726EA"/>
    <w:rsid w:val="00972FC4"/>
    <w:rsid w:val="009823C6"/>
    <w:rsid w:val="0099574A"/>
    <w:rsid w:val="009C6513"/>
    <w:rsid w:val="009D6A0C"/>
    <w:rsid w:val="009D6E9A"/>
    <w:rsid w:val="009E3BE2"/>
    <w:rsid w:val="009F4ABA"/>
    <w:rsid w:val="00A07621"/>
    <w:rsid w:val="00A13A93"/>
    <w:rsid w:val="00A25C48"/>
    <w:rsid w:val="00A3714B"/>
    <w:rsid w:val="00A40142"/>
    <w:rsid w:val="00A54301"/>
    <w:rsid w:val="00A562EC"/>
    <w:rsid w:val="00A60908"/>
    <w:rsid w:val="00A74A29"/>
    <w:rsid w:val="00AA0393"/>
    <w:rsid w:val="00AA2C38"/>
    <w:rsid w:val="00AB4C44"/>
    <w:rsid w:val="00AB79BD"/>
    <w:rsid w:val="00AE7E68"/>
    <w:rsid w:val="00B07D56"/>
    <w:rsid w:val="00B24D58"/>
    <w:rsid w:val="00B34BE1"/>
    <w:rsid w:val="00B42D0C"/>
    <w:rsid w:val="00B66524"/>
    <w:rsid w:val="00B67D93"/>
    <w:rsid w:val="00B9126C"/>
    <w:rsid w:val="00BA000B"/>
    <w:rsid w:val="00BB1812"/>
    <w:rsid w:val="00BD1EE5"/>
    <w:rsid w:val="00BE2CCE"/>
    <w:rsid w:val="00BE5CE2"/>
    <w:rsid w:val="00C13548"/>
    <w:rsid w:val="00C1597F"/>
    <w:rsid w:val="00C172CE"/>
    <w:rsid w:val="00C3319D"/>
    <w:rsid w:val="00C51656"/>
    <w:rsid w:val="00C72B11"/>
    <w:rsid w:val="00C8090A"/>
    <w:rsid w:val="00C822F6"/>
    <w:rsid w:val="00CA61B4"/>
    <w:rsid w:val="00CB5085"/>
    <w:rsid w:val="00CB69A9"/>
    <w:rsid w:val="00CD116D"/>
    <w:rsid w:val="00CD2F7A"/>
    <w:rsid w:val="00D00EFB"/>
    <w:rsid w:val="00D222A6"/>
    <w:rsid w:val="00D34418"/>
    <w:rsid w:val="00D3660A"/>
    <w:rsid w:val="00D50519"/>
    <w:rsid w:val="00D5460E"/>
    <w:rsid w:val="00D820B7"/>
    <w:rsid w:val="00D86203"/>
    <w:rsid w:val="00DA6B35"/>
    <w:rsid w:val="00DB3B6E"/>
    <w:rsid w:val="00DB5F13"/>
    <w:rsid w:val="00DD1545"/>
    <w:rsid w:val="00DE2659"/>
    <w:rsid w:val="00DF11A4"/>
    <w:rsid w:val="00DF153E"/>
    <w:rsid w:val="00E1407E"/>
    <w:rsid w:val="00E274FB"/>
    <w:rsid w:val="00E27DC6"/>
    <w:rsid w:val="00E37875"/>
    <w:rsid w:val="00E507BD"/>
    <w:rsid w:val="00E72452"/>
    <w:rsid w:val="00E97942"/>
    <w:rsid w:val="00EA3008"/>
    <w:rsid w:val="00EA6084"/>
    <w:rsid w:val="00EB0E67"/>
    <w:rsid w:val="00EB2BAB"/>
    <w:rsid w:val="00ED589D"/>
    <w:rsid w:val="00EF334D"/>
    <w:rsid w:val="00F227F5"/>
    <w:rsid w:val="00F31F34"/>
    <w:rsid w:val="00F331CE"/>
    <w:rsid w:val="00F35BCE"/>
    <w:rsid w:val="00F46740"/>
    <w:rsid w:val="00F5662B"/>
    <w:rsid w:val="00F57F69"/>
    <w:rsid w:val="00F6637C"/>
    <w:rsid w:val="00FC16CD"/>
    <w:rsid w:val="00FC4D57"/>
    <w:rsid w:val="00FD7FEE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689EA"/>
  <w15:docId w15:val="{25C32D00-28F5-4788-8C3C-7119F402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A57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8763C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F21A3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5F21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21A3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9519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1994"/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D344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378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7875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377C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5D070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D070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D0707"/>
    <w:rPr>
      <w:rFonts w:ascii="Times New Roman" w:eastAsia="Times New Roman" w:hAnsi="Times New Roman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070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D0707"/>
    <w:rPr>
      <w:rFonts w:ascii="Times New Roman" w:eastAsia="Times New Roman" w:hAnsi="Times New Roman" w:cs="Calibri"/>
      <w:b/>
      <w:bCs/>
      <w:sz w:val="20"/>
      <w:szCs w:val="20"/>
    </w:rPr>
  </w:style>
  <w:style w:type="character" w:customStyle="1" w:styleId="af0">
    <w:name w:val="Гипертекстовая ссылка"/>
    <w:basedOn w:val="a0"/>
    <w:uiPriority w:val="99"/>
    <w:rsid w:val="00DE2659"/>
    <w:rPr>
      <w:rFonts w:cs="Times New Roman"/>
      <w:b w:val="0"/>
      <w:color w:val="106BBE"/>
    </w:rPr>
  </w:style>
  <w:style w:type="paragraph" w:customStyle="1" w:styleId="s1">
    <w:name w:val="s_1"/>
    <w:basedOn w:val="a"/>
    <w:rsid w:val="0070703A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70703A"/>
    <w:rPr>
      <w:i/>
      <w:iCs/>
    </w:rPr>
  </w:style>
  <w:style w:type="character" w:styleId="af2">
    <w:name w:val="Hyperlink"/>
    <w:basedOn w:val="a0"/>
    <w:uiPriority w:val="99"/>
    <w:semiHidden/>
    <w:unhideWhenUsed/>
    <w:rsid w:val="007B683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8763C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7A40C3"/>
    <w:pPr>
      <w:widowControl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7A40C3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A54301"/>
    <w:rPr>
      <w:color w:val="808080"/>
    </w:rPr>
  </w:style>
  <w:style w:type="character" w:customStyle="1" w:styleId="af6">
    <w:name w:val="Цветовое выделение"/>
    <w:uiPriority w:val="99"/>
    <w:rsid w:val="00376345"/>
    <w:rPr>
      <w:b/>
      <w:bCs/>
      <w:color w:val="26282F"/>
    </w:rPr>
  </w:style>
  <w:style w:type="paragraph" w:customStyle="1" w:styleId="af7">
    <w:name w:val="Комментарий"/>
    <w:basedOn w:val="a"/>
    <w:next w:val="a"/>
    <w:uiPriority w:val="99"/>
    <w:rsid w:val="00376345"/>
    <w:pPr>
      <w:widowControl w:val="0"/>
      <w:autoSpaceDE w:val="0"/>
      <w:autoSpaceDN w:val="0"/>
      <w:adjustRightInd w:val="0"/>
      <w:spacing w:before="75"/>
      <w:ind w:left="170" w:firstLine="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8">
    <w:name w:val="Информация о версии"/>
    <w:basedOn w:val="af7"/>
    <w:next w:val="a"/>
    <w:uiPriority w:val="99"/>
    <w:rsid w:val="003763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91;&#1082;&#1072;&#1079;&#1072;%20&#1043;&#1091;&#1073;&#1077;&#1088;&#1085;&#1072;&#1090;&#1086;&#1088;&#1072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3272269BFFD142A93A6734AABA9537" ma:contentTypeVersion="18" ma:contentTypeDescription="Создание документа." ma:contentTypeScope="" ma:versionID="c02a2ad080dad0cdc05407edd876250b">
  <xsd:schema xmlns:xsd="http://www.w3.org/2001/XMLSchema" xmlns:p="http://schemas.microsoft.com/office/2006/metadata/properties" xmlns:ns2="b468e2e6-0af2-49b6-8148-798aa515d8d2" targetNamespace="http://schemas.microsoft.com/office/2006/metadata/properties" ma:root="true" ma:fieldsID="39d21eb1a141014b0269d201403fdb49" ns2:_="">
    <xsd:import namespace="b468e2e6-0af2-49b6-8148-798aa515d8d2"/>
    <xsd:element name="properties">
      <xsd:complexType>
        <xsd:sequence>
          <xsd:element name="documentManagement">
            <xsd:complexType>
              <xsd:all>
                <xsd:element ref="ns2:_x041f__x043e__x043a__x0430__x0437__x044b__x0432__x0430__x0442__x044c__x0020__x0432__x0020__x043f__x043e__x0441__x043b__x0435__x0434__x043d__x0438__x0445__x0020__x043f__x043e__x0441__x0442__x0443__x043f__x043b__x0435__x043d__x0438__x044f__x0445_" minOccurs="0"/>
                <xsd:element ref="ns2:_x041a__x0440__x0430__x0442__x043a__x043e__x0435__x0020__x043e__x043f__x0438__x0441__x0430__x043d__x0438__x0435_" minOccurs="0"/>
                <xsd:element ref="ns2:_x041a__x043b__x044e__x0447__x0435__x0432__x044b__x0435__x0020__x0441__x043b__x043e__x0432__x0430_" minOccurs="0"/>
                <xsd:element ref="ns2:_x0414__x0430__x0442__x0430__x0020__x043f__x0443__x0431__x043b__x0438__x043a__x0430__x0446__x0438__x0438_"/>
                <xsd:element ref="ns2:_x041d__x0430__x0438__x043c__x0430__x043d__x043e__x0432__x0430__x043d__x0438__x0435__x0020__x0438__x0441__x0442__x043e__x0447__x043d__x0438__x043a__x0430_" minOccurs="0"/>
                <xsd:element ref="ns2:_x0412__x0438__x0434__x0020__x043c__x0430__x044c__x0442__x0435__x0440__x0438__x0430__x043b__x0430_" minOccurs="0"/>
                <xsd:element ref="ns2:_x0422__x0435__x043c__x0430_" minOccurs="0"/>
                <xsd:element ref="ns2:_x0424__x043e__x043d__x0434_" minOccurs="0"/>
                <xsd:element ref="ns2:_x0422__x044d__x0433__x0438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468e2e6-0af2-49b6-8148-798aa515d8d2" elementFormDefault="qualified">
    <xsd:import namespace="http://schemas.microsoft.com/office/2006/documentManagement/types"/>
    <xsd:element name="_x041f__x043e__x043a__x0430__x0437__x044b__x0432__x0430__x0442__x044c__x0020__x0432__x0020__x043f__x043e__x0441__x043b__x0435__x0434__x043d__x0438__x0445__x0020__x043f__x043e__x0441__x0442__x0443__x043f__x043b__x0435__x043d__x0438__x044f__x0445_" ma:index="8" nillable="true" ma:displayName="Показывать в последних поступлениях" ma:default="1" ma:internalName="_x041f__x043e__x043a__x0430__x0437__x044b__x0432__x0430__x0442__x044c__x0020__x0432__x0020__x043f__x043e__x0441__x043b__x0435__x0434__x043d__x0438__x0445__x0020__x043f__x043e__x0441__x0442__x0443__x043f__x043b__x0435__x043d__x0438__x044f__x0445_">
      <xsd:simpleType>
        <xsd:restriction base="dms:Boolean"/>
      </xsd:simpleType>
    </xsd:element>
    <xsd:element name="_x041a__x0440__x0430__x0442__x043a__x043e__x0435__x0020__x043e__x043f__x0438__x0441__x0430__x043d__x0438__x0435_" ma:index="9" nillable="true" ma:displayName="Краткое описание" ma:default="" ma:internalName="_x041a__x0440__x0430__x0442__x043a__x043e__x0435__x0020__x043e__x043f__x0438__x0441__x0430__x043d__x0438__x0435_">
      <xsd:simpleType>
        <xsd:restriction base="dms:Note"/>
      </xsd:simpleType>
    </xsd:element>
    <xsd:element name="_x041a__x043b__x044e__x0447__x0435__x0432__x044b__x0435__x0020__x0441__x043b__x043e__x0432__x0430_" ma:index="10" nillable="true" ma:displayName="Ключевая фраза" ma:default="" ma:format="Dropdown" ma:internalName="_x041a__x043b__x044e__x0447__x0435__x0432__x044b__x0435__x0020__x0441__x043b__x043e__x0432__x0430_">
      <xsd:simpleType>
        <xsd:restriction base="dms:Choice">
          <xsd:enumeration value="Business Intelligence"/>
          <xsd:enumeration value="Data Mining"/>
          <xsd:enumeration value="администрация города"/>
          <xsd:enumeration value="администрация области"/>
          <xsd:enumeration value="администрация поселения"/>
          <xsd:enumeration value="администрация района"/>
          <xsd:enumeration value="аналитическая обработка"/>
          <xsd:enumeration value="антикризисные меры"/>
          <xsd:enumeration value="антитеррористический"/>
          <xsd:enumeration value="АОШ НАК"/>
          <xsd:enumeration value="база данных"/>
          <xsd:enumeration value="база знаний"/>
          <xsd:enumeration value="ввод в действие жилых домов"/>
          <xsd:enumeration value="виды экономической деятельности"/>
          <xsd:enumeration value="влияние кризиса"/>
          <xsd:enumeration value="внешнеэкономическая деятельность"/>
          <xsd:enumeration value="генеральный совет"/>
          <xsd:enumeration value="геоинформационная система"/>
          <xsd:enumeration value="глава города"/>
          <xsd:enumeration value="глава городского округа"/>
          <xsd:enumeration value="глава городского поселения"/>
          <xsd:enumeration value="глава муниципального района"/>
          <xsd:enumeration value="глава поселения"/>
          <xsd:enumeration value="глава района"/>
          <xsd:enumeration value="глава сельского поселения"/>
          <xsd:enumeration value="городская дума"/>
          <xsd:enumeration value="государственное учреждение"/>
          <xsd:enumeration value="гражданский институт"/>
          <xsd:enumeration value="гражданское общество"/>
          <xsd:enumeration value="деловая активность"/>
          <xsd:enumeration value="демографическая ситуация"/>
          <xsd:enumeration value="денежные доходы населения"/>
          <xsd:enumeration value="жилищно-коммунальное хозяйство"/>
          <xsd:enumeration value="законодательное собрание"/>
          <xsd:enumeration value="заработная плата"/>
          <xsd:enumeration value="избирательная комиссия"/>
          <xsd:enumeration value="имитационная модель"/>
          <xsd:enumeration value="индекс потребительских цен"/>
          <xsd:enumeration value="интеллектуальная обработка текстов"/>
          <xsd:enumeration value="информационная безопасность"/>
          <xsd:enumeration value="информационная система"/>
          <xsd:enumeration value="информационное агентство"/>
          <xsd:enumeration value="информационный ресурс"/>
          <xsd:enumeration value="качество жизни"/>
          <xsd:enumeration value="ключевые индикаторы"/>
          <xsd:enumeration value="малое предпринимательство"/>
          <xsd:enumeration value="малый бизнес"/>
          <xsd:enumeration value="масовая акция"/>
          <xsd:enumeration value="мастер-класс"/>
          <xsd:enumeration value="меры поддержки"/>
          <xsd:enumeration value="местное самоуправления"/>
          <xsd:enumeration value="муниципальное образование"/>
          <xsd:enumeration value="муниципальное учреждение"/>
          <xsd:enumeration value="муниципальный совет"/>
          <xsd:enumeration value="мэр города"/>
          <xsd:enumeration value="некоммерческое партнерство"/>
          <xsd:enumeration value="общее собрание"/>
          <xsd:enumeration value="общероссийское"/>
          <xsd:enumeration value="общественная акция"/>
          <xsd:enumeration value="общественная безопасность"/>
          <xsd:enumeration value="общественная организация"/>
          <xsd:enumeration value="общественная палата"/>
          <xsd:enumeration value="общественное мероприятие"/>
          <xsd:enumeration value="общественное мнение"/>
          <xsd:enumeration value="общественное настроение"/>
          <xsd:enumeration value="общественный фонд"/>
          <xsd:enumeration value="объем инвестиций в основной капитал"/>
          <xsd:enumeration value="объем платных услуг населению"/>
          <xsd:enumeration value="орган местного самоуправления"/>
          <xsd:enumeration value="органы исполнительной власти"/>
          <xsd:enumeration value="открытое письмо"/>
          <xsd:enumeration value="оценка населения"/>
          <xsd:enumeration value="оценка эффективности деятельности органов исполнительной власти"/>
          <xsd:enumeration value="Патриоты России"/>
          <xsd:enumeration value="первичная организация"/>
          <xsd:enumeration value="первичное отделение"/>
          <xsd:enumeration value="поиск информации"/>
          <xsd:enumeration value="политическая акция"/>
          <xsd:enumeration value="политическая позиция"/>
          <xsd:enumeration value="политическая программа"/>
          <xsd:enumeration value="политический конфликт"/>
          <xsd:enumeration value="политический процесс"/>
          <xsd:enumeration value="политический совет"/>
          <xsd:enumeration value="политическое заявление"/>
          <xsd:enumeration value="политическое мероприятие"/>
          <xsd:enumeration value="политическое событие"/>
          <xsd:enumeration value="правительство области"/>
          <xsd:enumeration value="Правое дело"/>
          <xsd:enumeration value="предпринимательская уверенность"/>
          <xsd:enumeration value="председатель городской думы"/>
          <xsd:enumeration value="председатель думы"/>
          <xsd:enumeration value="председатель районной думы"/>
          <xsd:enumeration value="председатель совета"/>
          <xsd:enumeration value="приоритетный национальный проект"/>
          <xsd:enumeration value="просроченная задолженность по заработной плате"/>
          <xsd:enumeration value="протестная активность"/>
          <xsd:enumeration value="протестная акция"/>
          <xsd:enumeration value="протестные настроения"/>
          <xsd:enumeration value="публичное мероприятие"/>
          <xsd:enumeration value="районная дума"/>
          <xsd:enumeration value="резервное копирование"/>
          <xsd:enumeration value="религиозная организация"/>
          <xsd:enumeration value="рынок труда"/>
          <xsd:enumeration value="семантическая информация"/>
          <xsd:enumeration value="системный администратор"/>
          <xsd:enumeration value="следственный комитет"/>
          <xsd:enumeration value="служебная программа"/>
          <xsd:enumeration value="совет города"/>
          <xsd:enumeration value="совет района"/>
          <xsd:enumeration value="социальная напряженность"/>
          <xsd:enumeration value="социальное самочувствие"/>
          <xsd:enumeration value="Справедливая Россия"/>
          <xsd:enumeration value="средства массовой информации"/>
          <xsd:enumeration value="статистическая модель"/>
          <xsd:enumeration value="технические условия"/>
          <xsd:enumeration value="техническое задание"/>
          <xsd:enumeration value="указ 825"/>
          <xsd:enumeration value="уровень доверия"/>
          <xsd:enumeration value="уровень жизни"/>
          <xsd:enumeration value="уровень удовлетворенности"/>
          <xsd:enumeration value="учетная запись"/>
          <xsd:enumeration value="функциональная модель"/>
          <xsd:enumeration value="численность безработных"/>
          <xsd:enumeration value="член избирательной комиссии"/>
          <xsd:enumeration value="электоральный рейтинг"/>
          <xsd:enumeration value="электронная почта"/>
          <xsd:enumeration value="электронная цифровая подпись"/>
          <xsd:enumeration value="электронный вид"/>
          <xsd:enumeration value="Ярославская областная дума"/>
          <xsd:enumeration value="Ярославская область"/>
          <xsd:enumeration value="ярославское региональное отделение"/>
        </xsd:restriction>
      </xsd:simpleType>
    </xsd:element>
    <xsd:element name="_x0414__x0430__x0442__x0430__x0020__x043f__x0443__x0431__x043b__x0438__x043a__x0430__x0446__x0438__x0438_" ma:index="11" ma:displayName="Дата публикации" ma:default="[today]" ma:format="DateTime" ma:internalName="_x0414__x0430__x0442__x0430__x0020__x043f__x0443__x0431__x043b__x0438__x043a__x0430__x0446__x0438__x0438_">
      <xsd:simpleType>
        <xsd:restriction base="dms:DateTime"/>
      </xsd:simpleType>
    </xsd:element>
    <xsd:element name="_x041d__x0430__x0438__x043c__x0430__x043d__x043e__x0432__x0430__x043d__x0438__x0435__x0020__x0438__x0441__x0442__x043e__x0447__x043d__x0438__x043a__x0430_" ma:index="12" nillable="true" ma:displayName="Источник" ma:default="ОИВ ЯО" ma:format="Dropdown" ma:internalName="_x041d__x0430__x0438__x043c__x0430__x043d__x043e__x0432__x0430__x043d__x0438__x0435__x0020__x0438__x0441__x0442__x043e__x0447__x043d__x0438__x043a__x0430_">
      <xsd:simpleType>
        <xsd:restriction base="dms:Choice">
          <xsd:enumeration value="ОИВ ЯО"/>
          <xsd:enumeration value="Внешний"/>
        </xsd:restriction>
      </xsd:simpleType>
    </xsd:element>
    <xsd:element name="_x0412__x0438__x0434__x0020__x043c__x0430__x044c__x0442__x0435__x0440__x0438__x0430__x043b__x0430_" ma:index="13" nillable="true" ma:displayName="Вид материала" ma:default="" ma:format="Dropdown" ma:internalName="_x0412__x0438__x0434__x0020__x043c__x0430__x044c__x0442__x0435__x0440__x0438__x0430__x043b__x0430_">
      <xsd:simpleType>
        <xsd:restriction base="dms:Choice">
          <xsd:enumeration value="информационно-аналитический продукт"/>
          <xsd:enumeration value="публикация"/>
          <xsd:enumeration value="книга"/>
          <xsd:enumeration value="государственная статистика"/>
          <xsd:enumeration value="ведомственная статистика"/>
          <xsd:enumeration value="презентация"/>
          <xsd:enumeration value="отчет"/>
          <xsd:enumeration value="доклад"/>
          <xsd:enumeration value="регламент"/>
          <xsd:enumeration value="стратегия, программа"/>
          <xsd:enumeration value="методика"/>
          <xsd:enumeration value="письмо"/>
        </xsd:restriction>
      </xsd:simpleType>
    </xsd:element>
    <xsd:element name="_x0422__x0435__x043c__x0430_" ma:index="14" nillable="true" ma:displayName="Тема" ma:format="Dropdown" ma:internalName="_x0422__x0435__x043c__x0430_">
      <xsd:simpleType>
        <xsd:restriction base="dms:Choice">
          <xsd:enumeration value="антикризисные меры"/>
          <xsd:enumeration value="безопасность и правопорядок"/>
          <xsd:enumeration value="государственное управление"/>
          <xsd:enumeration value="гражданское общество и общественные организации"/>
          <xsd:enumeration value="ЖКХ и инфраструктура"/>
          <xsd:enumeration value="здравоохранение"/>
          <xsd:enumeration value="инвестии"/>
          <xsd:enumeration value="инновации"/>
          <xsd:enumeration value="информационно-коммуникационные технологии"/>
          <xsd:enumeration value="кадры"/>
          <xsd:enumeration value="культура"/>
          <xsd:enumeration value="лучшие практики в различные сферах"/>
          <xsd:enumeration value="малое предпринимательство"/>
          <xsd:enumeration value="менеджемент"/>
          <xsd:enumeration value="местное самоуправление"/>
          <xsd:enumeration value="образование"/>
          <xsd:enumeration value="общественно-политические процессы"/>
          <xsd:enumeration value="потребительский рынок"/>
          <xsd:enumeration value="право"/>
          <xsd:enumeration value="приоритетные национальные проекты"/>
          <xsd:enumeration value="промышленность"/>
          <xsd:enumeration value="рынок труда и занятость"/>
          <xsd:enumeration value="сельское хозяйство"/>
          <xsd:enumeration value="СМИ и общественное мнение"/>
          <xsd:enumeration value="социальная защита"/>
          <xsd:enumeration value="социально-экономическая комплексная"/>
          <xsd:enumeration value="строительство"/>
          <xsd:enumeration value="ТЭК"/>
          <xsd:enumeration value="финансовые институты и бюджетный процесс"/>
          <xsd:enumeration value="экология"/>
          <xsd:enumeration value="энциклопедические материалы о ЯО"/>
          <xsd:enumeration value="электронное правительство"/>
        </xsd:restriction>
      </xsd:simpleType>
    </xsd:element>
    <xsd:element name="_x0424__x043e__x043d__x0434_" ma:index="15" nillable="true" ma:displayName="Фонд" ma:format="Dropdown" ma:internalName="_x0424__x043e__x043d__x0434_">
      <xsd:simpleType>
        <xsd:restriction base="dms:Choice">
          <xsd:enumeration value="Печатный"/>
          <xsd:enumeration value="Электронный"/>
          <xsd:enumeration value="Медиатека"/>
        </xsd:restriction>
      </xsd:simpleType>
    </xsd:element>
    <xsd:element name="_x0422__x044d__x0433__x0438_" ma:index="16" nillable="true" ma:displayName="Тэги" ma:internalName="_x0422__x044d__x0433__x0438_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x041a__x0440__x0430__x0442__x043a__x043e__x0435__x0020__x043e__x043f__x0438__x0441__x0430__x043d__x0438__x0435_ xmlns="b468e2e6-0af2-49b6-8148-798aa515d8d2" xsi:nil="true"/>
    <_x041a__x043b__x044e__x0447__x0435__x0432__x044b__x0435__x0020__x0441__x043b__x043e__x0432__x0430_ xmlns="b468e2e6-0af2-49b6-8148-798aa515d8d2" xsi:nil="true"/>
    <_x041f__x043e__x043a__x0430__x0437__x044b__x0432__x0430__x0442__x044c__x0020__x0432__x0020__x043f__x043e__x0441__x043b__x0435__x0434__x043d__x0438__x0445__x0020__x043f__x043e__x0441__x0442__x0443__x043f__x043b__x0435__x043d__x0438__x044f__x0445_ xmlns="b468e2e6-0af2-49b6-8148-798aa515d8d2">true</_x041f__x043e__x043a__x0430__x0437__x044b__x0432__x0430__x0442__x044c__x0020__x0432__x0020__x043f__x043e__x0441__x043b__x0435__x0434__x043d__x0438__x0445__x0020__x043f__x043e__x0441__x0442__x0443__x043f__x043b__x0435__x043d__x0438__x044f__x0445_>
    <_x0422__x044d__x0433__x0438_ xmlns="b468e2e6-0af2-49b6-8148-798aa515d8d2" xsi:nil="true"/>
    <_x041d__x0430__x0438__x043c__x0430__x043d__x043e__x0432__x0430__x043d__x0438__x0435__x0020__x0438__x0441__x0442__x043e__x0447__x043d__x0438__x043a__x0430_ xmlns="b468e2e6-0af2-49b6-8148-798aa515d8d2">ОИВ ЯО</_x041d__x0430__x0438__x043c__x0430__x043d__x043e__x0432__x0430__x043d__x0438__x0435__x0020__x0438__x0441__x0442__x043e__x0447__x043d__x0438__x043a__x0430_>
    <_x0414__x0430__x0442__x0430__x0020__x043f__x0443__x0431__x043b__x0438__x043a__x0430__x0446__x0438__x0438_ xmlns="b468e2e6-0af2-49b6-8148-798aa515d8d2">2011-05-30T14:02:51+00:00</_x0414__x0430__x0442__x0430__x0020__x043f__x0443__x0431__x043b__x0438__x043a__x0430__x0446__x0438__x0438_>
    <_x0412__x0438__x0434__x0020__x043c__x0430__x044c__x0442__x0435__x0440__x0438__x0430__x043b__x0430_ xmlns="b468e2e6-0af2-49b6-8148-798aa515d8d2" xsi:nil="true"/>
    <_x0422__x0435__x043c__x0430_ xmlns="b468e2e6-0af2-49b6-8148-798aa515d8d2" xsi:nil="true"/>
    <_x0424__x043e__x043d__x0434_ xmlns="b468e2e6-0af2-49b6-8148-798aa515d8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372EA-D0A3-4575-A805-90FE92F33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8e2e6-0af2-49b6-8148-798aa515d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7DEBE75-AA5D-422B-B6B5-C158BC203CFE}">
  <ds:schemaRefs>
    <ds:schemaRef ds:uri="http://schemas.microsoft.com/office/2006/metadata/properties"/>
    <ds:schemaRef ds:uri="b468e2e6-0af2-49b6-8148-798aa515d8d2"/>
  </ds:schemaRefs>
</ds:datastoreItem>
</file>

<file path=customXml/itemProps3.xml><?xml version="1.0" encoding="utf-8"?>
<ds:datastoreItem xmlns:ds="http://schemas.openxmlformats.org/officeDocument/2006/customXml" ds:itemID="{D48F28D8-1D78-405D-9ADB-55DB16F802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указа Губернатора области</Template>
  <TotalTime>107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Усилов</dc:creator>
  <cp:lastModifiedBy>Admin</cp:lastModifiedBy>
  <cp:revision>8</cp:revision>
  <cp:lastPrinted>2026-02-18T09:02:00Z</cp:lastPrinted>
  <dcterms:created xsi:type="dcterms:W3CDTF">2026-04-07T12:29:00Z</dcterms:created>
  <dcterms:modified xsi:type="dcterms:W3CDTF">2026-06-05T07:37:00Z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">
    <vt:lpwstr>Шаблон указа Губернатора области</vt:lpwstr>
  </property>
  <property fmtid="{D5CDD505-2E9C-101B-9397-08002B2CF9AE}" pid="3" name="SYS_CODE_DIRECTUM">
    <vt:lpwstr>DIRECTUM</vt:lpwstr>
  </property>
  <property fmtid="{D5CDD505-2E9C-101B-9397-08002B2CF9AE}" pid="4" name="Содержание">
    <vt:lpwstr>[Содержание]</vt:lpwstr>
  </property>
  <property fmtid="{D5CDD505-2E9C-101B-9397-08002B2CF9AE}" pid="5" name="INSTALL_ID">
    <vt:lpwstr>34115</vt:lpwstr>
  </property>
</Properties>
</file>